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6A21E" w14:textId="77777777" w:rsidR="00AD634B" w:rsidRDefault="00AD634B" w:rsidP="00AD634B">
      <w:pPr>
        <w:jc w:val="center"/>
        <w:rPr>
          <w:rFonts w:ascii="Times New Roman" w:hAnsi="Times New Roman"/>
          <w:b/>
          <w:bCs/>
        </w:rPr>
      </w:pPr>
    </w:p>
    <w:p w14:paraId="4AF709EF" w14:textId="77777777" w:rsidR="00AD634B" w:rsidRDefault="00AD634B" w:rsidP="00AD634B">
      <w:pPr>
        <w:jc w:val="center"/>
        <w:rPr>
          <w:rFonts w:ascii="Times New Roman" w:hAnsi="Times New Roman"/>
          <w:b/>
          <w:bCs/>
        </w:rPr>
      </w:pPr>
    </w:p>
    <w:p w14:paraId="3799F152" w14:textId="7A143B09" w:rsidR="00731775" w:rsidRPr="004229A3" w:rsidRDefault="00AC61A6" w:rsidP="004229A3">
      <w:pPr>
        <w:spacing w:line="276" w:lineRule="auto"/>
        <w:rPr>
          <w:rFonts w:ascii="Times New Roman" w:hAnsi="Times New Roman"/>
          <w:sz w:val="24"/>
          <w:szCs w:val="24"/>
        </w:rPr>
      </w:pPr>
      <w:r w:rsidRPr="004229A3">
        <w:rPr>
          <w:rFonts w:ascii="Times New Roman" w:hAnsi="Times New Roman"/>
          <w:sz w:val="24"/>
          <w:szCs w:val="24"/>
        </w:rPr>
        <w:t>A 328/2011.(XII.29.) Kormányrendelet értelméb</w:t>
      </w:r>
      <w:r w:rsidR="006F25F8">
        <w:rPr>
          <w:rFonts w:ascii="Times New Roman" w:hAnsi="Times New Roman"/>
          <w:sz w:val="24"/>
          <w:szCs w:val="24"/>
        </w:rPr>
        <w:t>en</w:t>
      </w:r>
      <w:r w:rsidRPr="004229A3">
        <w:rPr>
          <w:rFonts w:ascii="Times New Roman" w:hAnsi="Times New Roman"/>
          <w:sz w:val="24"/>
          <w:szCs w:val="24"/>
        </w:rPr>
        <w:t xml:space="preserve"> a 2</w:t>
      </w:r>
      <w:r w:rsidR="00776CE9">
        <w:rPr>
          <w:rFonts w:ascii="Times New Roman" w:hAnsi="Times New Roman"/>
          <w:sz w:val="24"/>
          <w:szCs w:val="24"/>
        </w:rPr>
        <w:t>6</w:t>
      </w:r>
      <w:r w:rsidR="00CC22FF">
        <w:rPr>
          <w:rFonts w:ascii="Times New Roman" w:hAnsi="Times New Roman"/>
          <w:sz w:val="24"/>
          <w:szCs w:val="24"/>
        </w:rPr>
        <w:t>/2</w:t>
      </w:r>
      <w:r w:rsidR="00776CE9">
        <w:rPr>
          <w:rFonts w:ascii="Times New Roman" w:hAnsi="Times New Roman"/>
          <w:sz w:val="24"/>
          <w:szCs w:val="24"/>
        </w:rPr>
        <w:t>7-es</w:t>
      </w:r>
      <w:r w:rsidRPr="004229A3">
        <w:rPr>
          <w:rFonts w:ascii="Times New Roman" w:hAnsi="Times New Roman"/>
          <w:sz w:val="24"/>
          <w:szCs w:val="24"/>
        </w:rPr>
        <w:t xml:space="preserve"> tanévre nyilatkozni szükséges, hogy az étk</w:t>
      </w:r>
      <w:r w:rsidR="006F25F8">
        <w:rPr>
          <w:rFonts w:ascii="Times New Roman" w:hAnsi="Times New Roman"/>
          <w:sz w:val="24"/>
          <w:szCs w:val="24"/>
        </w:rPr>
        <w:t>e</w:t>
      </w:r>
      <w:r w:rsidRPr="004229A3">
        <w:rPr>
          <w:rFonts w:ascii="Times New Roman" w:hAnsi="Times New Roman"/>
          <w:sz w:val="24"/>
          <w:szCs w:val="24"/>
        </w:rPr>
        <w:t xml:space="preserve">zési díjkedvezményre való jogosultságban </w:t>
      </w:r>
      <w:r w:rsidR="006F25F8" w:rsidRPr="004229A3">
        <w:rPr>
          <w:rFonts w:ascii="Times New Roman" w:hAnsi="Times New Roman"/>
          <w:sz w:val="24"/>
          <w:szCs w:val="24"/>
        </w:rPr>
        <w:t>időközben</w:t>
      </w:r>
      <w:r w:rsidRPr="004229A3">
        <w:rPr>
          <w:rFonts w:ascii="Times New Roman" w:hAnsi="Times New Roman"/>
          <w:sz w:val="24"/>
          <w:szCs w:val="24"/>
        </w:rPr>
        <w:t xml:space="preserve"> nem történt változás.</w:t>
      </w:r>
    </w:p>
    <w:p w14:paraId="45500F26" w14:textId="2B61FA00" w:rsidR="00AC61A6" w:rsidRPr="004229A3" w:rsidRDefault="00AC61A6" w:rsidP="004229A3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8C099A1" w14:textId="48751BF0" w:rsidR="00AC61A6" w:rsidRPr="006F25F8" w:rsidRDefault="00AC61A6" w:rsidP="006F25F8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F25F8">
        <w:rPr>
          <w:rFonts w:ascii="Times New Roman" w:hAnsi="Times New Roman"/>
          <w:b/>
          <w:bCs/>
          <w:sz w:val="24"/>
          <w:szCs w:val="24"/>
        </w:rPr>
        <w:t>NYILATKOZAT</w:t>
      </w:r>
    </w:p>
    <w:p w14:paraId="4FBDA5CC" w14:textId="398E5442" w:rsidR="00AC61A6" w:rsidRPr="004229A3" w:rsidRDefault="00AC61A6" w:rsidP="004229A3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44336F4" w14:textId="21630584" w:rsidR="00AC61A6" w:rsidRPr="004229A3" w:rsidRDefault="00AC61A6" w:rsidP="004229A3">
      <w:pPr>
        <w:spacing w:line="276" w:lineRule="auto"/>
        <w:rPr>
          <w:rFonts w:ascii="Times New Roman" w:hAnsi="Times New Roman"/>
          <w:sz w:val="24"/>
          <w:szCs w:val="24"/>
        </w:rPr>
      </w:pPr>
      <w:r w:rsidRPr="004229A3">
        <w:rPr>
          <w:rFonts w:ascii="Times New Roman" w:hAnsi="Times New Roman"/>
          <w:sz w:val="24"/>
          <w:szCs w:val="24"/>
        </w:rPr>
        <w:t>Alulírott ………………………………………………………………………….. (</w:t>
      </w:r>
      <w:r w:rsidR="008B7E8F">
        <w:rPr>
          <w:rFonts w:ascii="Times New Roman" w:hAnsi="Times New Roman"/>
          <w:sz w:val="24"/>
          <w:szCs w:val="24"/>
        </w:rPr>
        <w:t>törvényes képviselő</w:t>
      </w:r>
      <w:r w:rsidRPr="004229A3">
        <w:rPr>
          <w:rFonts w:ascii="Times New Roman" w:hAnsi="Times New Roman"/>
          <w:sz w:val="24"/>
          <w:szCs w:val="24"/>
        </w:rPr>
        <w:t xml:space="preserve"> neve), mint díjfizetésre kötelezett, büntetőjogi </w:t>
      </w:r>
      <w:r w:rsidR="006F25F8" w:rsidRPr="004229A3">
        <w:rPr>
          <w:rFonts w:ascii="Times New Roman" w:hAnsi="Times New Roman"/>
          <w:sz w:val="24"/>
          <w:szCs w:val="24"/>
        </w:rPr>
        <w:t>felelősségem</w:t>
      </w:r>
      <w:r w:rsidRPr="004229A3">
        <w:rPr>
          <w:rFonts w:ascii="Times New Roman" w:hAnsi="Times New Roman"/>
          <w:sz w:val="24"/>
          <w:szCs w:val="24"/>
        </w:rPr>
        <w:t xml:space="preserve"> tudatában nyilatkozom, hogy az étkezési </w:t>
      </w:r>
      <w:r w:rsidR="006F25F8" w:rsidRPr="004229A3">
        <w:rPr>
          <w:rFonts w:ascii="Times New Roman" w:hAnsi="Times New Roman"/>
          <w:sz w:val="24"/>
          <w:szCs w:val="24"/>
        </w:rPr>
        <w:t>terítési</w:t>
      </w:r>
      <w:r w:rsidRPr="004229A3">
        <w:rPr>
          <w:rFonts w:ascii="Times New Roman" w:hAnsi="Times New Roman"/>
          <w:sz w:val="24"/>
          <w:szCs w:val="24"/>
        </w:rPr>
        <w:t xml:space="preserve"> díjkedvezmény igénybevételére jogosító dokumentumot leadtam, abban és a kedvezmény jogalapjában időközben nem következett be változás.*</w:t>
      </w:r>
    </w:p>
    <w:p w14:paraId="3563C577" w14:textId="2C19A315" w:rsidR="004229A3" w:rsidRPr="004229A3" w:rsidRDefault="004229A3" w:rsidP="004229A3">
      <w:pPr>
        <w:spacing w:line="276" w:lineRule="auto"/>
        <w:rPr>
          <w:rFonts w:ascii="Times New Roman" w:hAnsi="Times New Roman"/>
          <w:sz w:val="24"/>
          <w:szCs w:val="24"/>
        </w:rPr>
      </w:pPr>
      <w:r w:rsidRPr="004229A3">
        <w:rPr>
          <w:rFonts w:ascii="Times New Roman" w:hAnsi="Times New Roman"/>
          <w:sz w:val="24"/>
          <w:szCs w:val="24"/>
        </w:rPr>
        <w:t xml:space="preserve">Tudomásul veszem, hogy változás esetén a változást követő 15 napon belül </w:t>
      </w:r>
      <w:r w:rsidR="006F25F8" w:rsidRPr="004229A3">
        <w:rPr>
          <w:rFonts w:ascii="Times New Roman" w:hAnsi="Times New Roman"/>
          <w:sz w:val="24"/>
          <w:szCs w:val="24"/>
        </w:rPr>
        <w:t>köteles</w:t>
      </w:r>
      <w:r w:rsidRPr="004229A3">
        <w:rPr>
          <w:rFonts w:ascii="Times New Roman" w:hAnsi="Times New Roman"/>
          <w:sz w:val="24"/>
          <w:szCs w:val="24"/>
        </w:rPr>
        <w:t xml:space="preserve"> vagyok azt írásban bejelenteni a Fóti GESZ Közétkeztetési Csoportnál.</w:t>
      </w:r>
    </w:p>
    <w:p w14:paraId="7A39C89D" w14:textId="15D21C6F" w:rsidR="004229A3" w:rsidRPr="004229A3" w:rsidRDefault="004229A3" w:rsidP="004229A3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51207CC" w14:textId="46DBA419" w:rsidR="00E71CB9" w:rsidRDefault="004229A3" w:rsidP="004229A3">
      <w:pPr>
        <w:spacing w:line="276" w:lineRule="auto"/>
        <w:rPr>
          <w:rFonts w:ascii="Times New Roman" w:hAnsi="Times New Roman"/>
          <w:sz w:val="24"/>
          <w:szCs w:val="24"/>
        </w:rPr>
      </w:pPr>
      <w:r w:rsidRPr="004229A3">
        <w:rPr>
          <w:rFonts w:ascii="Times New Roman" w:hAnsi="Times New Roman"/>
          <w:sz w:val="24"/>
          <w:szCs w:val="24"/>
        </w:rPr>
        <w:t>A közétkeztetésben részt vevő gyermek neve</w:t>
      </w:r>
      <w:r w:rsidR="00E71CB9">
        <w:rPr>
          <w:rFonts w:ascii="Times New Roman" w:hAnsi="Times New Roman"/>
          <w:sz w:val="24"/>
          <w:szCs w:val="24"/>
        </w:rPr>
        <w:t>: ……………………………………………….</w:t>
      </w:r>
    </w:p>
    <w:p w14:paraId="0E997D97" w14:textId="08061AE8" w:rsidR="00E71CB9" w:rsidRDefault="009F6332" w:rsidP="004229A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4229A3" w:rsidRPr="004229A3">
        <w:rPr>
          <w:rFonts w:ascii="Times New Roman" w:hAnsi="Times New Roman"/>
          <w:sz w:val="24"/>
          <w:szCs w:val="24"/>
        </w:rPr>
        <w:t>ntézmény neve</w:t>
      </w:r>
      <w:r w:rsidR="00E71CB9">
        <w:rPr>
          <w:rFonts w:ascii="Times New Roman" w:hAnsi="Times New Roman"/>
          <w:sz w:val="24"/>
          <w:szCs w:val="24"/>
        </w:rPr>
        <w:t>: ………………………………………………………………………………</w:t>
      </w:r>
    </w:p>
    <w:p w14:paraId="680FE117" w14:textId="5C957761" w:rsidR="004229A3" w:rsidRDefault="009F6332" w:rsidP="004229A3">
      <w:pPr>
        <w:spacing w:line="276" w:lineRule="auto"/>
      </w:pPr>
      <w:r>
        <w:rPr>
          <w:rFonts w:ascii="Times New Roman" w:hAnsi="Times New Roman"/>
          <w:sz w:val="24"/>
          <w:szCs w:val="24"/>
        </w:rPr>
        <w:t>O</w:t>
      </w:r>
      <w:r w:rsidR="00AC7761">
        <w:rPr>
          <w:rFonts w:ascii="Times New Roman" w:hAnsi="Times New Roman"/>
          <w:sz w:val="24"/>
          <w:szCs w:val="24"/>
        </w:rPr>
        <w:t>sztálya</w:t>
      </w:r>
      <w:r w:rsidR="00424F51">
        <w:rPr>
          <w:rFonts w:ascii="Times New Roman" w:hAnsi="Times New Roman"/>
          <w:sz w:val="24"/>
          <w:szCs w:val="24"/>
        </w:rPr>
        <w:t xml:space="preserve"> (202</w:t>
      </w:r>
      <w:r w:rsidR="00776CE9">
        <w:rPr>
          <w:rFonts w:ascii="Times New Roman" w:hAnsi="Times New Roman"/>
          <w:sz w:val="24"/>
          <w:szCs w:val="24"/>
        </w:rPr>
        <w:t>6</w:t>
      </w:r>
      <w:r w:rsidR="00424F51">
        <w:rPr>
          <w:rFonts w:ascii="Times New Roman" w:hAnsi="Times New Roman"/>
          <w:sz w:val="24"/>
          <w:szCs w:val="24"/>
        </w:rPr>
        <w:t>.09.01-től)</w:t>
      </w:r>
      <w:r w:rsidR="004229A3" w:rsidRPr="004229A3">
        <w:rPr>
          <w:rFonts w:ascii="Times New Roman" w:hAnsi="Times New Roman"/>
          <w:sz w:val="24"/>
          <w:szCs w:val="24"/>
        </w:rPr>
        <w:t>:</w:t>
      </w:r>
      <w:r w:rsidR="00E71CB9">
        <w:rPr>
          <w:rFonts w:ascii="Times New Roman" w:hAnsi="Times New Roman"/>
          <w:sz w:val="24"/>
          <w:szCs w:val="24"/>
        </w:rPr>
        <w:t>…………………………………………………………………….</w:t>
      </w:r>
    </w:p>
    <w:p w14:paraId="74A59E18" w14:textId="72EEEE25" w:rsidR="004229A3" w:rsidRDefault="004229A3" w:rsidP="004229A3">
      <w:pPr>
        <w:spacing w:line="276" w:lineRule="auto"/>
        <w:rPr>
          <w:rFonts w:ascii="Times New Roman" w:hAnsi="Times New Roman"/>
          <w:sz w:val="24"/>
          <w:szCs w:val="24"/>
        </w:rPr>
      </w:pPr>
      <w:r w:rsidRPr="004229A3">
        <w:rPr>
          <w:rFonts w:ascii="Times New Roman" w:hAnsi="Times New Roman"/>
          <w:sz w:val="24"/>
          <w:szCs w:val="24"/>
        </w:rPr>
        <w:t xml:space="preserve">Édesanyja neve: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="00E71CB9">
        <w:rPr>
          <w:rFonts w:ascii="Times New Roman" w:hAnsi="Times New Roman"/>
          <w:sz w:val="24"/>
          <w:szCs w:val="24"/>
        </w:rPr>
        <w:t>………</w:t>
      </w:r>
    </w:p>
    <w:p w14:paraId="5AB12C95" w14:textId="79485173" w:rsidR="004229A3" w:rsidRDefault="0009749C" w:rsidP="004229A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Igénybe vett kedvezmény megnevezése: ……………………………………………………</w:t>
      </w:r>
    </w:p>
    <w:p w14:paraId="66698F47" w14:textId="77777777" w:rsidR="0009749C" w:rsidRDefault="0009749C" w:rsidP="004229A3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65E7F59" w14:textId="1C2EEB32" w:rsidR="004229A3" w:rsidRDefault="004229A3" w:rsidP="004229A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Kelt, Fót, 20</w:t>
      </w:r>
      <w:r w:rsidR="00DE7DCF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 ………………………</w:t>
      </w:r>
    </w:p>
    <w:p w14:paraId="28C31D22" w14:textId="604160AA" w:rsidR="004229A3" w:rsidRDefault="004229A3" w:rsidP="004229A3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0017A26" w14:textId="5B20145F" w:rsidR="004229A3" w:rsidRDefault="004229A3" w:rsidP="004229A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F25F8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………………………………….</w:t>
      </w:r>
    </w:p>
    <w:p w14:paraId="36A256D4" w14:textId="78BA58B3" w:rsidR="004229A3" w:rsidRDefault="004229A3" w:rsidP="004229A3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F25F8">
        <w:rPr>
          <w:rFonts w:ascii="Times New Roman" w:hAnsi="Times New Roman"/>
          <w:sz w:val="24"/>
          <w:szCs w:val="24"/>
        </w:rPr>
        <w:t>Törvényes képviselő aláírása</w:t>
      </w:r>
    </w:p>
    <w:p w14:paraId="1FE9C337" w14:textId="65F2D5F1" w:rsidR="006F25F8" w:rsidRDefault="006F25F8" w:rsidP="004229A3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162534B" w14:textId="15E83C12" w:rsidR="00731775" w:rsidRDefault="006F25F8" w:rsidP="00AC7761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*: amennyiben a jogalap változott, de kedvezméyre továbbra is jogosult lehet, azt jelezni szükséges a Közétkeztetési Csoport ügyfélszolgálatán. A Kormányrendelet mellékletén a jelenleg érvényesíthető jogalapot szükséges jelölni ( a melléklet letölthető a </w:t>
      </w:r>
      <w:hyperlink r:id="rId7" w:history="1">
        <w:r w:rsidRPr="00C108A2">
          <w:rPr>
            <w:rStyle w:val="Hiperhivatkozs"/>
            <w:rFonts w:ascii="Times New Roman" w:hAnsi="Times New Roman"/>
            <w:sz w:val="24"/>
            <w:szCs w:val="24"/>
          </w:rPr>
          <w:t>www.fotigesz.hu</w:t>
        </w:r>
      </w:hyperlink>
      <w:r>
        <w:rPr>
          <w:rFonts w:ascii="Times New Roman" w:hAnsi="Times New Roman"/>
          <w:sz w:val="24"/>
          <w:szCs w:val="24"/>
        </w:rPr>
        <w:t xml:space="preserve"> weboldalról vagy kérhető az ügyfélszolgálati irodában).</w:t>
      </w:r>
    </w:p>
    <w:sectPr w:rsidR="00731775" w:rsidSect="00C03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C1FC8" w14:textId="77777777" w:rsidR="0005052F" w:rsidRDefault="0005052F" w:rsidP="00A448E4">
      <w:pPr>
        <w:spacing w:after="0"/>
      </w:pPr>
      <w:r>
        <w:separator/>
      </w:r>
    </w:p>
  </w:endnote>
  <w:endnote w:type="continuationSeparator" w:id="0">
    <w:p w14:paraId="3011871D" w14:textId="77777777" w:rsidR="0005052F" w:rsidRDefault="0005052F" w:rsidP="00A448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88A4C" w14:textId="77777777" w:rsidR="0005052F" w:rsidRDefault="0005052F" w:rsidP="00A448E4">
      <w:pPr>
        <w:spacing w:after="0"/>
      </w:pPr>
      <w:r>
        <w:separator/>
      </w:r>
    </w:p>
  </w:footnote>
  <w:footnote w:type="continuationSeparator" w:id="0">
    <w:p w14:paraId="0B88EFC0" w14:textId="77777777" w:rsidR="0005052F" w:rsidRDefault="0005052F" w:rsidP="00A448E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FF00F" w14:textId="77777777" w:rsidR="00665E9C" w:rsidRDefault="00665E9C" w:rsidP="00665E9C">
    <w:pPr>
      <w:pStyle w:val="lfej"/>
      <w:jc w:val="center"/>
    </w:pPr>
    <w:r>
      <w:rPr>
        <w:noProof/>
      </w:rPr>
      <w:drawing>
        <wp:inline distT="0" distB="0" distL="0" distR="0" wp14:anchorId="0C0376BB" wp14:editId="7BEE9B9A">
          <wp:extent cx="1885950" cy="468302"/>
          <wp:effectExtent l="0" t="0" r="0" b="0"/>
          <wp:docPr id="16" name="Kép 16" descr="A képen Betűtípus, szimbólum, embléma,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Kép 16" descr="A képen Betűtípus, szimbólum, embléma, szöveg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468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E9306A" w14:textId="77777777" w:rsidR="00665E9C" w:rsidRPr="007708F8" w:rsidRDefault="00665E9C" w:rsidP="00665E9C">
    <w:pPr>
      <w:pStyle w:val="lfej"/>
      <w:jc w:val="center"/>
      <w:rPr>
        <w:color w:val="0070C0"/>
        <w:sz w:val="18"/>
        <w:szCs w:val="18"/>
      </w:rPr>
    </w:pPr>
    <w:r w:rsidRPr="007708F8">
      <w:rPr>
        <w:color w:val="0070C0"/>
        <w:sz w:val="18"/>
        <w:szCs w:val="18"/>
      </w:rPr>
      <w:t>2151 Fót, Dózsa György u. 12-14</w:t>
    </w:r>
  </w:p>
  <w:p w14:paraId="2BF3187E" w14:textId="77777777" w:rsidR="00665E9C" w:rsidRPr="007708F8" w:rsidRDefault="00665E9C" w:rsidP="00665E9C">
    <w:pPr>
      <w:pStyle w:val="lfej"/>
      <w:jc w:val="center"/>
      <w:rPr>
        <w:color w:val="0070C0"/>
        <w:sz w:val="18"/>
        <w:szCs w:val="18"/>
      </w:rPr>
    </w:pPr>
    <w:r w:rsidRPr="007708F8">
      <w:rPr>
        <w:color w:val="0070C0"/>
        <w:sz w:val="18"/>
        <w:szCs w:val="18"/>
      </w:rPr>
      <w:t>Adószám: 15813169-2-13</w:t>
    </w:r>
  </w:p>
  <w:p w14:paraId="27FF6647" w14:textId="77777777" w:rsidR="00665E9C" w:rsidRDefault="00665E9C" w:rsidP="00665E9C">
    <w:pPr>
      <w:pStyle w:val="lfej"/>
      <w:jc w:val="center"/>
      <w:rPr>
        <w:color w:val="0070C0"/>
        <w:sz w:val="18"/>
        <w:szCs w:val="18"/>
      </w:rPr>
    </w:pPr>
    <w:r w:rsidRPr="007708F8">
      <w:rPr>
        <w:color w:val="0070C0"/>
        <w:sz w:val="18"/>
        <w:szCs w:val="18"/>
      </w:rPr>
      <w:t>Telefon: 06 27 358-831</w:t>
    </w:r>
  </w:p>
  <w:p w14:paraId="0960EB2B" w14:textId="77777777" w:rsidR="00A448E4" w:rsidRDefault="00A448E4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B85"/>
    <w:rsid w:val="0002129E"/>
    <w:rsid w:val="0005052F"/>
    <w:rsid w:val="00066797"/>
    <w:rsid w:val="00086A49"/>
    <w:rsid w:val="0009749C"/>
    <w:rsid w:val="000C1740"/>
    <w:rsid w:val="000C428C"/>
    <w:rsid w:val="001062D4"/>
    <w:rsid w:val="0011178C"/>
    <w:rsid w:val="001B0B85"/>
    <w:rsid w:val="00290118"/>
    <w:rsid w:val="002A0584"/>
    <w:rsid w:val="002A4C93"/>
    <w:rsid w:val="00310937"/>
    <w:rsid w:val="00360C47"/>
    <w:rsid w:val="00371930"/>
    <w:rsid w:val="00387CBD"/>
    <w:rsid w:val="004229A3"/>
    <w:rsid w:val="00424F51"/>
    <w:rsid w:val="00427419"/>
    <w:rsid w:val="00433E88"/>
    <w:rsid w:val="00475455"/>
    <w:rsid w:val="00523A94"/>
    <w:rsid w:val="005240FB"/>
    <w:rsid w:val="0057539B"/>
    <w:rsid w:val="005B318D"/>
    <w:rsid w:val="006048BF"/>
    <w:rsid w:val="00630035"/>
    <w:rsid w:val="00653A0D"/>
    <w:rsid w:val="00665E9C"/>
    <w:rsid w:val="006F25F8"/>
    <w:rsid w:val="00704906"/>
    <w:rsid w:val="00712DED"/>
    <w:rsid w:val="00731775"/>
    <w:rsid w:val="00770E38"/>
    <w:rsid w:val="00776CE9"/>
    <w:rsid w:val="007A3E73"/>
    <w:rsid w:val="007F47BA"/>
    <w:rsid w:val="008514D4"/>
    <w:rsid w:val="008B7E8F"/>
    <w:rsid w:val="00985B85"/>
    <w:rsid w:val="009C0C05"/>
    <w:rsid w:val="009E5B1E"/>
    <w:rsid w:val="009F6332"/>
    <w:rsid w:val="00A32252"/>
    <w:rsid w:val="00A448E4"/>
    <w:rsid w:val="00A46BB3"/>
    <w:rsid w:val="00A610B7"/>
    <w:rsid w:val="00AC61A6"/>
    <w:rsid w:val="00AC7761"/>
    <w:rsid w:val="00AD634B"/>
    <w:rsid w:val="00B42FEC"/>
    <w:rsid w:val="00BA5CA7"/>
    <w:rsid w:val="00BD1823"/>
    <w:rsid w:val="00BD5ECF"/>
    <w:rsid w:val="00C030D7"/>
    <w:rsid w:val="00C528AA"/>
    <w:rsid w:val="00C70437"/>
    <w:rsid w:val="00C842F0"/>
    <w:rsid w:val="00CC22FF"/>
    <w:rsid w:val="00D62243"/>
    <w:rsid w:val="00D84F71"/>
    <w:rsid w:val="00D92F46"/>
    <w:rsid w:val="00DB767E"/>
    <w:rsid w:val="00DE7DCF"/>
    <w:rsid w:val="00E6257C"/>
    <w:rsid w:val="00E71CB9"/>
    <w:rsid w:val="00F515B6"/>
    <w:rsid w:val="00FB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8BC2D"/>
  <w15:chartTrackingRefBased/>
  <w15:docId w15:val="{AD0D7DDD-22C5-4D1D-9745-130F44C6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030D7"/>
    <w:pPr>
      <w:spacing w:after="200"/>
      <w:jc w:val="both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448E4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A448E4"/>
  </w:style>
  <w:style w:type="paragraph" w:styleId="llb">
    <w:name w:val="footer"/>
    <w:basedOn w:val="Norml"/>
    <w:link w:val="llbChar"/>
    <w:uiPriority w:val="99"/>
    <w:unhideWhenUsed/>
    <w:rsid w:val="00A448E4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A448E4"/>
  </w:style>
  <w:style w:type="paragraph" w:styleId="Buborkszveg">
    <w:name w:val="Balloon Text"/>
    <w:basedOn w:val="Norml"/>
    <w:link w:val="BuborkszvegChar"/>
    <w:uiPriority w:val="99"/>
    <w:semiHidden/>
    <w:unhideWhenUsed/>
    <w:rsid w:val="00A448E4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48E4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BD1823"/>
    <w:rPr>
      <w:color w:val="0000FF"/>
      <w:u w:val="single"/>
    </w:rPr>
  </w:style>
  <w:style w:type="character" w:customStyle="1" w:styleId="avw">
    <w:name w:val="avw"/>
    <w:basedOn w:val="Bekezdsalapbettpusa"/>
    <w:rsid w:val="00BD1823"/>
  </w:style>
  <w:style w:type="character" w:styleId="Feloldatlanmegemlts">
    <w:name w:val="Unresolved Mention"/>
    <w:basedOn w:val="Bekezdsalapbettpusa"/>
    <w:uiPriority w:val="99"/>
    <w:semiHidden/>
    <w:unhideWhenUsed/>
    <w:rsid w:val="002A05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7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80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94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12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13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70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291463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1997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9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6630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17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23469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86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9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9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20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98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71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73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123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281458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7157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91432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86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243047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otigesz.h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13\gesz\szab&#225;lyzatok\mintaszab\GESZfejl&#233;ces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Fóti GESZ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GESZfejléces</Template>
  <TotalTime>19</TotalTime>
  <Pages>1</Pages>
  <Words>175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Fóti Gazdasági Ellátó Szervezet</vt:lpstr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Fóti Gazdasági Ellátó Szervezet</dc:title>
  <dc:subject/>
  <dc:creator>Kati</dc:creator>
  <cp:keywords/>
  <dc:description/>
  <cp:lastModifiedBy>Közétkeztetés Gesz</cp:lastModifiedBy>
  <cp:revision>21</cp:revision>
  <cp:lastPrinted>2022-04-08T08:12:00Z</cp:lastPrinted>
  <dcterms:created xsi:type="dcterms:W3CDTF">2022-04-11T09:32:00Z</dcterms:created>
  <dcterms:modified xsi:type="dcterms:W3CDTF">2026-06-02T07:23:00Z</dcterms:modified>
</cp:coreProperties>
</file>