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A21E" w14:textId="77777777" w:rsidR="00AD634B" w:rsidRDefault="00AD634B" w:rsidP="00AD634B">
      <w:pPr>
        <w:jc w:val="center"/>
        <w:rPr>
          <w:rFonts w:ascii="Times New Roman" w:hAnsi="Times New Roman"/>
          <w:b/>
          <w:bCs/>
        </w:rPr>
      </w:pPr>
    </w:p>
    <w:p w14:paraId="4AF709EF" w14:textId="1A54E394" w:rsidR="00AD634B" w:rsidRDefault="005C34FF" w:rsidP="001D6C0A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D6C0A">
        <w:rPr>
          <w:rFonts w:ascii="Times New Roman" w:hAnsi="Times New Roman"/>
          <w:b/>
          <w:bCs/>
          <w:sz w:val="32"/>
          <w:szCs w:val="32"/>
        </w:rPr>
        <w:t xml:space="preserve">Étkezői adatok </w:t>
      </w:r>
      <w:r w:rsidRPr="008E228C">
        <w:rPr>
          <w:rFonts w:ascii="Times New Roman" w:hAnsi="Times New Roman"/>
          <w:b/>
          <w:bCs/>
          <w:sz w:val="32"/>
          <w:szCs w:val="32"/>
          <w:u w:val="single"/>
        </w:rPr>
        <w:t>változását</w:t>
      </w:r>
      <w:r w:rsidRPr="001D6C0A">
        <w:rPr>
          <w:rFonts w:ascii="Times New Roman" w:hAnsi="Times New Roman"/>
          <w:b/>
          <w:bCs/>
          <w:sz w:val="32"/>
          <w:szCs w:val="32"/>
        </w:rPr>
        <w:t xml:space="preserve"> bejelentő adatlap</w:t>
      </w:r>
    </w:p>
    <w:p w14:paraId="72F638BE" w14:textId="66EAFCAA" w:rsidR="00BA6172" w:rsidRPr="00BA6172" w:rsidRDefault="00BA6172" w:rsidP="001D6C0A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BA6172">
        <w:rPr>
          <w:rFonts w:ascii="Times New Roman" w:hAnsi="Times New Roman"/>
          <w:b/>
          <w:bCs/>
          <w:color w:val="FF0000"/>
          <w:sz w:val="28"/>
          <w:szCs w:val="28"/>
        </w:rPr>
        <w:t>(az adatlapot csak változás esetén kell kitölteni!)</w:t>
      </w:r>
    </w:p>
    <w:p w14:paraId="45AB53AC" w14:textId="58B5BC15" w:rsidR="005C34FF" w:rsidRDefault="005C34FF" w:rsidP="00A13BF6">
      <w:pPr>
        <w:jc w:val="left"/>
        <w:rPr>
          <w:rFonts w:ascii="Times New Roman" w:hAnsi="Times New Roman"/>
          <w:sz w:val="24"/>
          <w:szCs w:val="24"/>
        </w:rPr>
      </w:pPr>
    </w:p>
    <w:p w14:paraId="5068A642" w14:textId="68706269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Gyermek neve</w:t>
      </w:r>
      <w:r w:rsidR="005C2EFE">
        <w:rPr>
          <w:rFonts w:ascii="Times New Roman" w:hAnsi="Times New Roman"/>
          <w:sz w:val="24"/>
          <w:szCs w:val="24"/>
        </w:rPr>
        <w:t xml:space="preserve"> (</w:t>
      </w:r>
      <w:r w:rsidR="005C2EFE" w:rsidRPr="00BD464E">
        <w:rPr>
          <w:rFonts w:ascii="Times New Roman" w:hAnsi="Times New Roman"/>
          <w:b/>
          <w:bCs/>
          <w:sz w:val="24"/>
          <w:szCs w:val="24"/>
        </w:rPr>
        <w:t>kitöltése kötelező</w:t>
      </w:r>
      <w:r w:rsidR="005C2EFE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</w:t>
      </w:r>
      <w:r w:rsidR="005C2EFE">
        <w:rPr>
          <w:rFonts w:ascii="Times New Roman" w:hAnsi="Times New Roman"/>
          <w:sz w:val="24"/>
          <w:szCs w:val="24"/>
        </w:rPr>
        <w:t>……….</w:t>
      </w:r>
    </w:p>
    <w:p w14:paraId="23CA2622" w14:textId="0156023E" w:rsidR="00BD464E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Intézmény</w:t>
      </w:r>
      <w:r w:rsidR="005C2EFE">
        <w:rPr>
          <w:rFonts w:ascii="Times New Roman" w:hAnsi="Times New Roman"/>
          <w:sz w:val="24"/>
          <w:szCs w:val="24"/>
        </w:rPr>
        <w:t>/osztály (</w:t>
      </w:r>
      <w:r w:rsidR="005C2EFE" w:rsidRPr="00BD464E">
        <w:rPr>
          <w:rFonts w:ascii="Times New Roman" w:hAnsi="Times New Roman"/>
          <w:b/>
          <w:bCs/>
          <w:sz w:val="24"/>
          <w:szCs w:val="24"/>
        </w:rPr>
        <w:t>kitöltése kötelező</w:t>
      </w:r>
      <w:r w:rsidR="00BD464E" w:rsidRPr="00BD464E">
        <w:rPr>
          <w:rFonts w:ascii="Times New Roman" w:hAnsi="Times New Roman"/>
          <w:b/>
          <w:bCs/>
          <w:sz w:val="24"/>
          <w:szCs w:val="24"/>
        </w:rPr>
        <w:t>,</w:t>
      </w:r>
      <w:r w:rsidR="00BD464E">
        <w:rPr>
          <w:rFonts w:ascii="Times New Roman" w:hAnsi="Times New Roman"/>
          <w:sz w:val="24"/>
          <w:szCs w:val="24"/>
        </w:rPr>
        <w:t xml:space="preserve"> meglévő </w:t>
      </w:r>
      <w:proofErr w:type="gramStart"/>
      <w:r w:rsidR="00BD464E">
        <w:rPr>
          <w:rFonts w:ascii="Times New Roman" w:hAnsi="Times New Roman"/>
          <w:sz w:val="24"/>
          <w:szCs w:val="24"/>
        </w:rPr>
        <w:t>intézmény</w:t>
      </w:r>
      <w:proofErr w:type="gramEnd"/>
      <w:r w:rsidR="00BD464E">
        <w:rPr>
          <w:rFonts w:ascii="Times New Roman" w:hAnsi="Times New Roman"/>
          <w:sz w:val="24"/>
          <w:szCs w:val="24"/>
        </w:rPr>
        <w:t xml:space="preserve"> illetve intézmény váltás esetén új intézményt is jelölje)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7358160C" w14:textId="5C27ACA9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………...……………………………………………</w:t>
      </w:r>
      <w:r w:rsidR="005C2EFE">
        <w:rPr>
          <w:rFonts w:ascii="Times New Roman" w:hAnsi="Times New Roman"/>
          <w:sz w:val="24"/>
          <w:szCs w:val="24"/>
        </w:rPr>
        <w:t>…</w:t>
      </w:r>
      <w:r w:rsidR="00BD464E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12B1F83C" w14:textId="4BE1F3AD" w:rsidR="004906E4" w:rsidRDefault="004906E4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Étkezési típus</w:t>
      </w:r>
      <w:r w:rsidR="005C2EFE">
        <w:rPr>
          <w:rFonts w:ascii="Times New Roman" w:hAnsi="Times New Roman"/>
          <w:sz w:val="24"/>
          <w:szCs w:val="24"/>
        </w:rPr>
        <w:t xml:space="preserve"> (változás esetén kitöltendő)</w:t>
      </w:r>
      <w:r w:rsidR="00BA6172">
        <w:rPr>
          <w:rFonts w:ascii="Times New Roman" w:hAnsi="Times New Roman"/>
          <w:sz w:val="24"/>
          <w:szCs w:val="24"/>
        </w:rPr>
        <w:t>: ……………………………………</w:t>
      </w:r>
      <w:proofErr w:type="gramStart"/>
      <w:r w:rsidR="00BA6172">
        <w:rPr>
          <w:rFonts w:ascii="Times New Roman" w:hAnsi="Times New Roman"/>
          <w:sz w:val="24"/>
          <w:szCs w:val="24"/>
        </w:rPr>
        <w:t>…….</w:t>
      </w:r>
      <w:proofErr w:type="gramEnd"/>
      <w:r w:rsidR="00BA61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</w:t>
      </w:r>
    </w:p>
    <w:p w14:paraId="23F8B734" w14:textId="4913489E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Lakcím</w:t>
      </w:r>
      <w:r w:rsidR="005C2EFE">
        <w:rPr>
          <w:rFonts w:ascii="Times New Roman" w:hAnsi="Times New Roman"/>
          <w:sz w:val="24"/>
          <w:szCs w:val="24"/>
        </w:rPr>
        <w:t xml:space="preserve"> (változás esetén kitöltendő</w:t>
      </w:r>
      <w:proofErr w:type="gramStart"/>
      <w:r w:rsidR="005C2EFE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…………………………………………</w:t>
      </w:r>
      <w:r w:rsidR="005C2EFE">
        <w:rPr>
          <w:rFonts w:ascii="Times New Roman" w:hAnsi="Times New Roman"/>
          <w:sz w:val="24"/>
          <w:szCs w:val="24"/>
        </w:rPr>
        <w:t>……………….</w:t>
      </w:r>
    </w:p>
    <w:p w14:paraId="2653A885" w14:textId="0ACB7C10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Gondviselő neve</w:t>
      </w:r>
      <w:r w:rsidR="005C2EFE">
        <w:rPr>
          <w:rFonts w:ascii="Times New Roman" w:hAnsi="Times New Roman"/>
          <w:sz w:val="24"/>
          <w:szCs w:val="24"/>
        </w:rPr>
        <w:t xml:space="preserve"> (</w:t>
      </w:r>
      <w:r w:rsidR="0033594E" w:rsidRPr="0033594E">
        <w:rPr>
          <w:rFonts w:ascii="Times New Roman" w:hAnsi="Times New Roman"/>
          <w:b/>
          <w:bCs/>
          <w:sz w:val="24"/>
          <w:szCs w:val="24"/>
        </w:rPr>
        <w:t>kitöltése kötelező</w:t>
      </w:r>
      <w:proofErr w:type="gramStart"/>
      <w:r w:rsidR="005C2EFE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  <w:r w:rsidR="005C2EFE">
        <w:rPr>
          <w:rFonts w:ascii="Times New Roman" w:hAnsi="Times New Roman"/>
          <w:sz w:val="24"/>
          <w:szCs w:val="24"/>
        </w:rPr>
        <w:t>.</w:t>
      </w:r>
    </w:p>
    <w:p w14:paraId="2024E910" w14:textId="38BEBCAD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 cím és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tel.szám</w:t>
      </w:r>
      <w:proofErr w:type="spellEnd"/>
      <w:proofErr w:type="gramEnd"/>
      <w:r w:rsidR="005C2EFE">
        <w:rPr>
          <w:rFonts w:ascii="Times New Roman" w:hAnsi="Times New Roman"/>
          <w:sz w:val="24"/>
          <w:szCs w:val="24"/>
        </w:rPr>
        <w:t xml:space="preserve"> (változás esetén kitöltendő</w:t>
      </w:r>
      <w:proofErr w:type="gramStart"/>
      <w:r w:rsidR="005C2EFE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…………………………………………</w:t>
      </w:r>
      <w:r w:rsidR="005C2EFE">
        <w:rPr>
          <w:rFonts w:ascii="Times New Roman" w:hAnsi="Times New Roman"/>
          <w:sz w:val="24"/>
          <w:szCs w:val="24"/>
        </w:rPr>
        <w:t>.</w:t>
      </w:r>
    </w:p>
    <w:p w14:paraId="3B192074" w14:textId="332FF8AC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Aláírásommal elfogadom, hogy amennyiben nem adok meg e-mail cím elérhetőséget, az étkezési számlákkal és egyéb étkeztetést érintő ügyekkel kapcsolatos informálódás az én felelősségem és kötelezettségem. A későbbiekben nem hivatkozhatom az informálás hiányára.</w:t>
      </w:r>
    </w:p>
    <w:p w14:paraId="5263C07D" w14:textId="57DC6BBA" w:rsidR="005C34FF" w:rsidRDefault="005C34FF" w:rsidP="005C34FF">
      <w:pPr>
        <w:rPr>
          <w:rFonts w:ascii="Times New Roman" w:hAnsi="Times New Roman"/>
          <w:sz w:val="24"/>
          <w:szCs w:val="24"/>
        </w:rPr>
      </w:pPr>
    </w:p>
    <w:p w14:paraId="3E1DA320" w14:textId="3D04C5C5" w:rsidR="005C34FF" w:rsidRDefault="005C34FF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Étkezési díjra vonatkozó kedvezmény (</w:t>
      </w:r>
      <w:r w:rsidR="00AB25F4" w:rsidRPr="008E228C">
        <w:rPr>
          <w:rFonts w:ascii="Times New Roman" w:hAnsi="Times New Roman"/>
          <w:b/>
          <w:bCs/>
          <w:sz w:val="24"/>
          <w:szCs w:val="24"/>
          <w:u w:val="single"/>
        </w:rPr>
        <w:t>változás esetén</w:t>
      </w:r>
      <w:r w:rsidR="00AB25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megfelelő részt kérem aláhúzni)</w:t>
      </w:r>
    </w:p>
    <w:p w14:paraId="1AB181C1" w14:textId="798F9B97" w:rsidR="005C34FF" w:rsidRPr="004C3477" w:rsidRDefault="005C34FF" w:rsidP="004C3477">
      <w:pPr>
        <w:pStyle w:val="Listaszerbekezd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C3477">
        <w:rPr>
          <w:rFonts w:ascii="Times New Roman" w:hAnsi="Times New Roman"/>
          <w:sz w:val="24"/>
          <w:szCs w:val="24"/>
        </w:rPr>
        <w:t>Nem részesülök kedvezményben</w:t>
      </w:r>
      <w:r w:rsidR="00E07923" w:rsidRPr="004C3477">
        <w:rPr>
          <w:rFonts w:ascii="Times New Roman" w:hAnsi="Times New Roman"/>
          <w:sz w:val="24"/>
          <w:szCs w:val="24"/>
        </w:rPr>
        <w:t>. Mikortól: ……………………………</w:t>
      </w:r>
      <w:proofErr w:type="gramStart"/>
      <w:r w:rsidR="00E07923" w:rsidRPr="004C3477">
        <w:rPr>
          <w:rFonts w:ascii="Times New Roman" w:hAnsi="Times New Roman"/>
          <w:sz w:val="24"/>
          <w:szCs w:val="24"/>
        </w:rPr>
        <w:t>…….</w:t>
      </w:r>
      <w:proofErr w:type="gramEnd"/>
      <w:r w:rsidR="00E07923" w:rsidRPr="004C3477">
        <w:rPr>
          <w:rFonts w:ascii="Times New Roman" w:hAnsi="Times New Roman"/>
          <w:sz w:val="24"/>
          <w:szCs w:val="24"/>
        </w:rPr>
        <w:t>.</w:t>
      </w:r>
    </w:p>
    <w:p w14:paraId="1550E918" w14:textId="4141CC9E" w:rsidR="00E07923" w:rsidRPr="004C3477" w:rsidRDefault="00E07923" w:rsidP="004C3477">
      <w:pPr>
        <w:pStyle w:val="Listaszerbekezd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C3477">
        <w:rPr>
          <w:rFonts w:ascii="Times New Roman" w:hAnsi="Times New Roman"/>
          <w:sz w:val="24"/>
          <w:szCs w:val="24"/>
        </w:rPr>
        <w:t xml:space="preserve">3 vagy több gyermek nevelkedik a családban (a jogszabályi </w:t>
      </w:r>
      <w:r w:rsidR="001D6C0A" w:rsidRPr="004C3477">
        <w:rPr>
          <w:rFonts w:ascii="Times New Roman" w:hAnsi="Times New Roman"/>
          <w:sz w:val="24"/>
          <w:szCs w:val="24"/>
        </w:rPr>
        <w:t>kritériumoknak</w:t>
      </w:r>
      <w:r w:rsidRPr="004C3477">
        <w:rPr>
          <w:rFonts w:ascii="Times New Roman" w:hAnsi="Times New Roman"/>
          <w:sz w:val="24"/>
          <w:szCs w:val="24"/>
        </w:rPr>
        <w:t xml:space="preserve"> megfelelően) 8.</w:t>
      </w:r>
      <w:proofErr w:type="gramStart"/>
      <w:r w:rsidRPr="004C3477">
        <w:rPr>
          <w:rFonts w:ascii="Times New Roman" w:hAnsi="Times New Roman"/>
          <w:sz w:val="24"/>
          <w:szCs w:val="24"/>
        </w:rPr>
        <w:t>sz.melléklet</w:t>
      </w:r>
      <w:proofErr w:type="gramEnd"/>
    </w:p>
    <w:p w14:paraId="585DC92E" w14:textId="4C646358" w:rsidR="00E07923" w:rsidRPr="004C3477" w:rsidRDefault="00E07923" w:rsidP="004C3477">
      <w:pPr>
        <w:pStyle w:val="Listaszerbekezd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C3477">
        <w:rPr>
          <w:rFonts w:ascii="Times New Roman" w:hAnsi="Times New Roman"/>
          <w:sz w:val="24"/>
          <w:szCs w:val="24"/>
        </w:rPr>
        <w:t>Tartósan beteg (3.sz. melléklet diétás étkezés esetén, minden más esetben 8.sz. melléklet)</w:t>
      </w:r>
    </w:p>
    <w:p w14:paraId="4243FE09" w14:textId="6FD44886" w:rsidR="00E07923" w:rsidRPr="004C3477" w:rsidRDefault="00E07923" w:rsidP="004C3477">
      <w:pPr>
        <w:pStyle w:val="Listaszerbekezd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C3477">
        <w:rPr>
          <w:rFonts w:ascii="Times New Roman" w:hAnsi="Times New Roman"/>
          <w:sz w:val="24"/>
          <w:szCs w:val="24"/>
        </w:rPr>
        <w:t>Rendszeres gyermekvédelmi kedvezmény (önkormányzati határozat)</w:t>
      </w:r>
    </w:p>
    <w:p w14:paraId="3DEF3251" w14:textId="2DADA37E" w:rsidR="00E07923" w:rsidRPr="004C3477" w:rsidRDefault="00E07923" w:rsidP="004C3477">
      <w:pPr>
        <w:pStyle w:val="Listaszerbekezd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C3477">
        <w:rPr>
          <w:rFonts w:ascii="Times New Roman" w:hAnsi="Times New Roman"/>
          <w:sz w:val="24"/>
          <w:szCs w:val="24"/>
        </w:rPr>
        <w:t>Nevelésbe vett gyermek (határozat)</w:t>
      </w:r>
    </w:p>
    <w:p w14:paraId="7965EC04" w14:textId="561C4E16" w:rsidR="00E07923" w:rsidRDefault="00E07923" w:rsidP="005C34FF">
      <w:pPr>
        <w:rPr>
          <w:rFonts w:ascii="Times New Roman" w:hAnsi="Times New Roman"/>
          <w:sz w:val="24"/>
          <w:szCs w:val="24"/>
        </w:rPr>
      </w:pPr>
    </w:p>
    <w:p w14:paraId="16EC8CEB" w14:textId="78228952" w:rsidR="00E07923" w:rsidRDefault="00E07923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Igénybejelentés dátuma: </w:t>
      </w:r>
      <w:proofErr w:type="gramStart"/>
      <w:r w:rsidR="00B830E7">
        <w:rPr>
          <w:rFonts w:ascii="Times New Roman" w:hAnsi="Times New Roman"/>
          <w:sz w:val="24"/>
          <w:szCs w:val="24"/>
        </w:rPr>
        <w:t>202</w:t>
      </w:r>
      <w:r w:rsidR="002E630D">
        <w:rPr>
          <w:rFonts w:ascii="Times New Roman" w:hAnsi="Times New Roman"/>
          <w:sz w:val="24"/>
          <w:szCs w:val="24"/>
        </w:rPr>
        <w:t>6</w:t>
      </w:r>
      <w:r w:rsidR="00B830E7">
        <w:rPr>
          <w:rFonts w:ascii="Times New Roman" w:hAnsi="Times New Roman"/>
          <w:sz w:val="24"/>
          <w:szCs w:val="24"/>
        </w:rPr>
        <w:t>.…….</w:t>
      </w:r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DE43610" w14:textId="3B9167F0" w:rsidR="00E07923" w:rsidRDefault="00E07923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Teljesítés dátuma: </w:t>
      </w:r>
      <w:r w:rsidR="00B830E7">
        <w:rPr>
          <w:rFonts w:ascii="Times New Roman" w:hAnsi="Times New Roman"/>
          <w:sz w:val="24"/>
          <w:szCs w:val="24"/>
        </w:rPr>
        <w:t>20</w:t>
      </w:r>
      <w:r w:rsidR="002E630D">
        <w:rPr>
          <w:rFonts w:ascii="Times New Roman" w:hAnsi="Times New Roman"/>
          <w:sz w:val="24"/>
          <w:szCs w:val="24"/>
        </w:rPr>
        <w:t>26.</w:t>
      </w:r>
      <w:r w:rsidR="00B830E7">
        <w:rPr>
          <w:rFonts w:ascii="Times New Roman" w:hAnsi="Times New Roman"/>
          <w:sz w:val="24"/>
          <w:szCs w:val="24"/>
        </w:rPr>
        <w:t>09…………………………………………………………………</w:t>
      </w:r>
    </w:p>
    <w:p w14:paraId="666AB4A6" w14:textId="77777777" w:rsidR="00E07923" w:rsidRDefault="00E07923" w:rsidP="005C34FF">
      <w:pPr>
        <w:rPr>
          <w:rFonts w:ascii="Times New Roman" w:hAnsi="Times New Roman"/>
          <w:sz w:val="24"/>
          <w:szCs w:val="24"/>
        </w:rPr>
      </w:pPr>
    </w:p>
    <w:p w14:paraId="5E4C24A2" w14:textId="2A2650CA" w:rsidR="00E07923" w:rsidRDefault="00E07923" w:rsidP="005C34FF">
      <w:pPr>
        <w:rPr>
          <w:rFonts w:ascii="Times New Roman" w:hAnsi="Times New Roman"/>
          <w:sz w:val="24"/>
          <w:szCs w:val="24"/>
        </w:rPr>
      </w:pPr>
    </w:p>
    <w:p w14:paraId="1AF62B7A" w14:textId="77546329" w:rsidR="00E07923" w:rsidRDefault="00E07923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>……………………………………</w:t>
      </w:r>
    </w:p>
    <w:p w14:paraId="548ADF8D" w14:textId="47ABF82A" w:rsidR="005C34FF" w:rsidRPr="005C34FF" w:rsidRDefault="00E07923" w:rsidP="005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törvényes képviselő aláírása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ügyintéző aláírása</w:t>
      </w:r>
    </w:p>
    <w:sectPr w:rsidR="005C34FF" w:rsidRPr="005C34FF" w:rsidSect="00C03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C8F4" w14:textId="77777777" w:rsidR="004550C3" w:rsidRDefault="004550C3" w:rsidP="00A448E4">
      <w:pPr>
        <w:spacing w:after="0"/>
      </w:pPr>
      <w:r>
        <w:separator/>
      </w:r>
    </w:p>
  </w:endnote>
  <w:endnote w:type="continuationSeparator" w:id="0">
    <w:p w14:paraId="3E62F80C" w14:textId="77777777" w:rsidR="004550C3" w:rsidRDefault="004550C3" w:rsidP="00A448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AF77" w14:textId="77777777" w:rsidR="004550C3" w:rsidRDefault="004550C3" w:rsidP="00A448E4">
      <w:pPr>
        <w:spacing w:after="0"/>
      </w:pPr>
      <w:r>
        <w:separator/>
      </w:r>
    </w:p>
  </w:footnote>
  <w:footnote w:type="continuationSeparator" w:id="0">
    <w:p w14:paraId="4A0070B4" w14:textId="77777777" w:rsidR="004550C3" w:rsidRDefault="004550C3" w:rsidP="00A448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2F0E" w14:textId="77777777" w:rsidR="00C31703" w:rsidRDefault="00C31703" w:rsidP="00C31703">
    <w:pPr>
      <w:pStyle w:val="lfej"/>
      <w:jc w:val="center"/>
    </w:pPr>
    <w:r>
      <w:rPr>
        <w:noProof/>
      </w:rPr>
      <w:drawing>
        <wp:inline distT="0" distB="0" distL="0" distR="0" wp14:anchorId="59E7BD49" wp14:editId="2A5578FB">
          <wp:extent cx="1885950" cy="468302"/>
          <wp:effectExtent l="0" t="0" r="0" b="0"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6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31043" w14:textId="77777777" w:rsidR="00C31703" w:rsidRPr="007708F8" w:rsidRDefault="00C31703" w:rsidP="00C31703">
    <w:pPr>
      <w:pStyle w:val="lfej"/>
      <w:jc w:val="center"/>
      <w:rPr>
        <w:color w:val="0070C0"/>
        <w:sz w:val="18"/>
        <w:szCs w:val="18"/>
      </w:rPr>
    </w:pPr>
    <w:r w:rsidRPr="007708F8">
      <w:rPr>
        <w:color w:val="0070C0"/>
        <w:sz w:val="18"/>
        <w:szCs w:val="18"/>
      </w:rPr>
      <w:t>2151 Fót, Dózsa György u. 12-14</w:t>
    </w:r>
  </w:p>
  <w:p w14:paraId="6DA3D4EC" w14:textId="77777777" w:rsidR="00C31703" w:rsidRPr="007708F8" w:rsidRDefault="00C31703" w:rsidP="00C31703">
    <w:pPr>
      <w:pStyle w:val="lfej"/>
      <w:jc w:val="center"/>
      <w:rPr>
        <w:color w:val="0070C0"/>
        <w:sz w:val="18"/>
        <w:szCs w:val="18"/>
      </w:rPr>
    </w:pPr>
    <w:r w:rsidRPr="007708F8">
      <w:rPr>
        <w:color w:val="0070C0"/>
        <w:sz w:val="18"/>
        <w:szCs w:val="18"/>
      </w:rPr>
      <w:t>Adószám: 15813169-2-13</w:t>
    </w:r>
  </w:p>
  <w:p w14:paraId="412C41DE" w14:textId="77777777" w:rsidR="00C31703" w:rsidRDefault="00C31703" w:rsidP="00C31703">
    <w:pPr>
      <w:pStyle w:val="lfej"/>
      <w:jc w:val="center"/>
      <w:rPr>
        <w:color w:val="0070C0"/>
        <w:sz w:val="18"/>
        <w:szCs w:val="18"/>
      </w:rPr>
    </w:pPr>
    <w:r w:rsidRPr="007708F8">
      <w:rPr>
        <w:color w:val="0070C0"/>
        <w:sz w:val="18"/>
        <w:szCs w:val="18"/>
      </w:rPr>
      <w:t>Telefon: 06 27 358-831</w:t>
    </w:r>
  </w:p>
  <w:p w14:paraId="0960EB2B" w14:textId="77777777" w:rsidR="00A448E4" w:rsidRDefault="00A448E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26F3B"/>
    <w:multiLevelType w:val="hybridMultilevel"/>
    <w:tmpl w:val="4516C1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90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85"/>
    <w:rsid w:val="0002129E"/>
    <w:rsid w:val="00066797"/>
    <w:rsid w:val="000721C5"/>
    <w:rsid w:val="00086A49"/>
    <w:rsid w:val="000C1740"/>
    <w:rsid w:val="000C428C"/>
    <w:rsid w:val="0011178C"/>
    <w:rsid w:val="001B0B85"/>
    <w:rsid w:val="001D6C0A"/>
    <w:rsid w:val="001E2D7A"/>
    <w:rsid w:val="002A0584"/>
    <w:rsid w:val="002A4C93"/>
    <w:rsid w:val="002E630D"/>
    <w:rsid w:val="00310937"/>
    <w:rsid w:val="00317F43"/>
    <w:rsid w:val="0033594E"/>
    <w:rsid w:val="00360C47"/>
    <w:rsid w:val="00371930"/>
    <w:rsid w:val="00382C5D"/>
    <w:rsid w:val="0039682D"/>
    <w:rsid w:val="003E772A"/>
    <w:rsid w:val="004229A3"/>
    <w:rsid w:val="00433E88"/>
    <w:rsid w:val="004550C3"/>
    <w:rsid w:val="00475455"/>
    <w:rsid w:val="004906E4"/>
    <w:rsid w:val="004C3477"/>
    <w:rsid w:val="005240FB"/>
    <w:rsid w:val="005B318D"/>
    <w:rsid w:val="005C2EFE"/>
    <w:rsid w:val="005C34FF"/>
    <w:rsid w:val="006048BF"/>
    <w:rsid w:val="00653A0D"/>
    <w:rsid w:val="006F25F8"/>
    <w:rsid w:val="00704906"/>
    <w:rsid w:val="00712DED"/>
    <w:rsid w:val="00731775"/>
    <w:rsid w:val="00757ED3"/>
    <w:rsid w:val="007A3E73"/>
    <w:rsid w:val="007B211E"/>
    <w:rsid w:val="007F47BA"/>
    <w:rsid w:val="008514D4"/>
    <w:rsid w:val="00897C8B"/>
    <w:rsid w:val="008B799F"/>
    <w:rsid w:val="008B7E8F"/>
    <w:rsid w:val="008E228C"/>
    <w:rsid w:val="00985B85"/>
    <w:rsid w:val="009C0C05"/>
    <w:rsid w:val="009E5B1E"/>
    <w:rsid w:val="00A13BF6"/>
    <w:rsid w:val="00A448E4"/>
    <w:rsid w:val="00A610B7"/>
    <w:rsid w:val="00AB25F4"/>
    <w:rsid w:val="00AB40C0"/>
    <w:rsid w:val="00AC61A6"/>
    <w:rsid w:val="00AD634B"/>
    <w:rsid w:val="00B42FEC"/>
    <w:rsid w:val="00B830E7"/>
    <w:rsid w:val="00BA6172"/>
    <w:rsid w:val="00BD1823"/>
    <w:rsid w:val="00BD464E"/>
    <w:rsid w:val="00BD5ECF"/>
    <w:rsid w:val="00BF56B3"/>
    <w:rsid w:val="00C030D7"/>
    <w:rsid w:val="00C04494"/>
    <w:rsid w:val="00C31703"/>
    <w:rsid w:val="00C528AA"/>
    <w:rsid w:val="00C70437"/>
    <w:rsid w:val="00C842F0"/>
    <w:rsid w:val="00D62243"/>
    <w:rsid w:val="00D84F71"/>
    <w:rsid w:val="00D92F46"/>
    <w:rsid w:val="00DB767E"/>
    <w:rsid w:val="00E07923"/>
    <w:rsid w:val="00E66052"/>
    <w:rsid w:val="00F515B6"/>
    <w:rsid w:val="00F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8BC2D"/>
  <w15:chartTrackingRefBased/>
  <w15:docId w15:val="{AD0D7DDD-22C5-4D1D-9745-130F44C6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30D7"/>
    <w:pPr>
      <w:spacing w:after="200"/>
      <w:jc w:val="both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448E4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448E4"/>
  </w:style>
  <w:style w:type="paragraph" w:styleId="llb">
    <w:name w:val="footer"/>
    <w:basedOn w:val="Norml"/>
    <w:link w:val="llbChar"/>
    <w:uiPriority w:val="99"/>
    <w:unhideWhenUsed/>
    <w:rsid w:val="00A448E4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A448E4"/>
  </w:style>
  <w:style w:type="paragraph" w:styleId="Buborkszveg">
    <w:name w:val="Balloon Text"/>
    <w:basedOn w:val="Norml"/>
    <w:link w:val="BuborkszvegChar"/>
    <w:uiPriority w:val="99"/>
    <w:semiHidden/>
    <w:unhideWhenUsed/>
    <w:rsid w:val="00A448E4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48E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D1823"/>
    <w:rPr>
      <w:color w:val="0000FF"/>
      <w:u w:val="single"/>
    </w:rPr>
  </w:style>
  <w:style w:type="character" w:customStyle="1" w:styleId="avw">
    <w:name w:val="avw"/>
    <w:basedOn w:val="Bekezdsalapbettpusa"/>
    <w:rsid w:val="00BD1823"/>
  </w:style>
  <w:style w:type="character" w:styleId="Feloldatlanmegemlts">
    <w:name w:val="Unresolved Mention"/>
    <w:basedOn w:val="Bekezdsalapbettpusa"/>
    <w:uiPriority w:val="99"/>
    <w:semiHidden/>
    <w:unhideWhenUsed/>
    <w:rsid w:val="002A0584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4C3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8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4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0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9146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199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630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23469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20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8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1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12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28145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157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9143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8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24304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3\gesz\szab&#225;lyzatok\mintaszab\GESZfejl&#233;ces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Fóti GESZ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GESZfejléces</Template>
  <TotalTime>165</TotalTime>
  <Pages>1</Pages>
  <Words>187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Fóti Gazdasági Ellátó Szervezet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Fóti Gazdasági Ellátó Szervezet</dc:title>
  <dc:subject/>
  <dc:creator>Kati</dc:creator>
  <cp:keywords/>
  <dc:description/>
  <cp:lastModifiedBy>Közétkeztetés Gesz</cp:lastModifiedBy>
  <cp:revision>17</cp:revision>
  <cp:lastPrinted>2022-04-11T10:29:00Z</cp:lastPrinted>
  <dcterms:created xsi:type="dcterms:W3CDTF">2022-04-11T09:47:00Z</dcterms:created>
  <dcterms:modified xsi:type="dcterms:W3CDTF">2026-06-02T07:21:00Z</dcterms:modified>
</cp:coreProperties>
</file>